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798ADC2C" w14:textId="77777777" w:rsidTr="001632A6">
        <w:trPr>
          <w:trHeight w:hRule="exact" w:val="14400"/>
          <w:jc w:val="center"/>
        </w:trPr>
        <w:tc>
          <w:tcPr>
            <w:tcW w:w="7200" w:type="dxa"/>
          </w:tcPr>
          <w:p w14:paraId="1A4F36DB" w14:textId="77777777" w:rsidR="00423F28" w:rsidRDefault="003A4A4A">
            <w:r>
              <w:rPr>
                <w:noProof/>
                <w:lang w:eastAsia="en-US"/>
              </w:rPr>
              <w:drawing>
                <wp:inline distT="0" distB="0" distL="0" distR="0" wp14:anchorId="5612E652" wp14:editId="433FB898">
                  <wp:extent cx="4572000" cy="22936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bwMode="auto">
                          <a:xfrm>
                            <a:off x="0" y="0"/>
                            <a:ext cx="4572000" cy="2293604"/>
                          </a:xfrm>
                          <a:prstGeom prst="rect">
                            <a:avLst/>
                          </a:prstGeom>
                          <a:ln>
                            <a:noFill/>
                          </a:ln>
                          <a:extLst>
                            <a:ext uri="{53640926-AAD7-44D8-BBD7-CCE9431645EC}">
                              <a14:shadowObscured xmlns:a14="http://schemas.microsoft.com/office/drawing/2010/main"/>
                            </a:ext>
                          </a:extLst>
                        </pic:spPr>
                      </pic:pic>
                    </a:graphicData>
                  </a:graphic>
                </wp:inline>
              </w:drawing>
            </w:r>
          </w:p>
          <w:p w14:paraId="6BF82D39" w14:textId="518DAC03" w:rsidR="003A4A4A" w:rsidRPr="00D44925" w:rsidRDefault="00B86D65" w:rsidP="003A4A4A">
            <w:pPr>
              <w:pStyle w:val="Subtitle"/>
              <w:rPr>
                <w:sz w:val="56"/>
                <w:szCs w:val="56"/>
              </w:rPr>
            </w:pPr>
            <w:sdt>
              <w:sdtPr>
                <w:rPr>
                  <w:sz w:val="56"/>
                  <w:szCs w:val="56"/>
                </w:rPr>
                <w:alias w:val="Enter event date:"/>
                <w:tag w:val="Enter event date:"/>
                <w:id w:val="1308741240"/>
                <w:placeholder>
                  <w:docPart w:val="1F2E27A73B0543A7A697D93D3CD66D89"/>
                </w:placeholder>
                <w15:appearance w15:val="hidden"/>
                <w:text/>
              </w:sdtPr>
              <w:sdtEndPr/>
              <w:sdtContent>
                <w:r w:rsidR="00D44925" w:rsidRPr="00D44925">
                  <w:rPr>
                    <w:sz w:val="56"/>
                    <w:szCs w:val="56"/>
                  </w:rPr>
                  <w:t xml:space="preserve">WAI </w:t>
                </w:r>
                <w:r w:rsidR="00096EB5">
                  <w:rPr>
                    <w:sz w:val="56"/>
                    <w:szCs w:val="56"/>
                  </w:rPr>
                  <w:t xml:space="preserve">/ GIAD </w:t>
                </w:r>
                <w:r w:rsidR="00D44925" w:rsidRPr="00D44925">
                  <w:rPr>
                    <w:sz w:val="56"/>
                    <w:szCs w:val="56"/>
                  </w:rPr>
                  <w:t>planning meeting</w:t>
                </w:r>
              </w:sdtContent>
            </w:sdt>
          </w:p>
          <w:p w14:paraId="33A4F539" w14:textId="77442C1C" w:rsidR="003A4A4A" w:rsidRDefault="00B86D65" w:rsidP="003A4A4A">
            <w:pPr>
              <w:pStyle w:val="Heading1"/>
            </w:pPr>
            <w:sdt>
              <w:sdtPr>
                <w:alias w:val="Enter event description heading:"/>
                <w:tag w:val="Enter event description heading:"/>
                <w:id w:val="2000612752"/>
                <w:placeholder>
                  <w:docPart w:val="FE93103AC46A47D28D82E75A9B12B44A"/>
                </w:placeholder>
                <w15:appearance w15:val="hidden"/>
                <w:text/>
              </w:sdtPr>
              <w:sdtEndPr/>
              <w:sdtContent>
                <w:r w:rsidR="00D44925">
                  <w:t>Getting Ready to host the best GIAD ever in SC!!!!!!</w:t>
                </w:r>
              </w:sdtContent>
            </w:sdt>
          </w:p>
          <w:p w14:paraId="5A604E18" w14:textId="6B404E63" w:rsidR="003A4A4A" w:rsidRDefault="00B86D65" w:rsidP="003A4A4A">
            <w:sdt>
              <w:sdtPr>
                <w:rPr>
                  <w:color w:val="auto"/>
                </w:rPr>
                <w:alias w:val="Enter body text:"/>
                <w:tag w:val="Enter body text:"/>
                <w:id w:val="-1839064093"/>
                <w:placeholder>
                  <w:docPart w:val="586F0BD16D794A469B907E7333EFF491"/>
                </w:placeholder>
                <w15:appearance w15:val="hidden"/>
                <w:text/>
              </w:sdtPr>
              <w:sdtEndPr/>
              <w:sdtContent>
                <w:r w:rsidR="00D44925">
                  <w:rPr>
                    <w:color w:val="auto"/>
                  </w:rPr>
                  <w:t xml:space="preserve">Where: </w:t>
                </w:r>
                <w:r w:rsidR="00081000">
                  <w:rPr>
                    <w:color w:val="auto"/>
                  </w:rPr>
                  <w:t xml:space="preserve">Signature Aviation CHS </w:t>
                </w:r>
                <w:r w:rsidR="00D44925">
                  <w:rPr>
                    <w:color w:val="auto"/>
                  </w:rPr>
                  <w:t>Date: T</w:t>
                </w:r>
                <w:r w:rsidR="00081000">
                  <w:rPr>
                    <w:color w:val="auto"/>
                  </w:rPr>
                  <w:t>hurs. 7/23</w:t>
                </w:r>
                <w:r w:rsidR="00D44925">
                  <w:rPr>
                    <w:color w:val="auto"/>
                  </w:rPr>
                  <w:t xml:space="preserve"> from </w:t>
                </w:r>
                <w:r w:rsidR="00081000">
                  <w:rPr>
                    <w:color w:val="auto"/>
                  </w:rPr>
                  <w:t>4-6</w:t>
                </w:r>
                <w:r w:rsidR="00D44925">
                  <w:rPr>
                    <w:color w:val="auto"/>
                  </w:rPr>
                  <w:t xml:space="preserve">pm. </w:t>
                </w:r>
                <w:r w:rsidR="00B10A7D">
                  <w:rPr>
                    <w:color w:val="auto"/>
                  </w:rPr>
                  <w:t xml:space="preserve">                                                                                         </w:t>
                </w:r>
                <w:r w:rsidR="00D44925">
                  <w:rPr>
                    <w:color w:val="auto"/>
                  </w:rPr>
                  <w:t xml:space="preserve">inventory </w:t>
                </w:r>
                <w:r w:rsidR="009165E2">
                  <w:rPr>
                    <w:color w:val="auto"/>
                  </w:rPr>
                  <w:t>on hand</w:t>
                </w:r>
                <w:r w:rsidR="00D44925">
                  <w:rPr>
                    <w:color w:val="auto"/>
                  </w:rPr>
                  <w:t xml:space="preserve"> for GIAD</w:t>
                </w:r>
                <w:r w:rsidR="009165E2">
                  <w:rPr>
                    <w:color w:val="auto"/>
                  </w:rPr>
                  <w:t xml:space="preserve"> report out</w:t>
                </w:r>
                <w:r w:rsidR="00D44925">
                  <w:rPr>
                    <w:color w:val="auto"/>
                  </w:rPr>
                  <w:t>, brainstorming ideas, activities, fundraising, sponsorship. BRING IT</w:t>
                </w:r>
                <w:r w:rsidR="004510DA">
                  <w:rPr>
                    <w:color w:val="auto"/>
                  </w:rPr>
                  <w:t>!!!!</w:t>
                </w:r>
              </w:sdtContent>
            </w:sdt>
          </w:p>
          <w:p w14:paraId="3E997186" w14:textId="079E105B" w:rsidR="003A4A4A" w:rsidRDefault="00BA6642" w:rsidP="00067228">
            <w:pPr>
              <w:pStyle w:val="Logo"/>
            </w:pPr>
            <w:r w:rsidRPr="00634A80">
              <w:drawing>
                <wp:inline distT="0" distB="0" distL="0" distR="0" wp14:anchorId="55E62EA0" wp14:editId="7EC7F8AC">
                  <wp:extent cx="2489835" cy="4632960"/>
                  <wp:effectExtent l="0" t="0" r="5715" b="0"/>
                  <wp:docPr id="358363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63520" name=""/>
                          <pic:cNvPicPr/>
                        </pic:nvPicPr>
                        <pic:blipFill>
                          <a:blip r:embed="rId8"/>
                          <a:stretch>
                            <a:fillRect/>
                          </a:stretch>
                        </pic:blipFill>
                        <pic:spPr>
                          <a:xfrm>
                            <a:off x="0" y="0"/>
                            <a:ext cx="2521600" cy="4692067"/>
                          </a:xfrm>
                          <a:prstGeom prst="rect">
                            <a:avLst/>
                          </a:prstGeom>
                        </pic:spPr>
                      </pic:pic>
                    </a:graphicData>
                  </a:graphic>
                </wp:inline>
              </w:drawing>
            </w:r>
            <w:r w:rsidRPr="00BA6642">
              <w:drawing>
                <wp:inline distT="0" distB="0" distL="0" distR="0" wp14:anchorId="3DD62845" wp14:editId="5319881C">
                  <wp:extent cx="2004060" cy="4621530"/>
                  <wp:effectExtent l="0" t="0" r="0" b="7620"/>
                  <wp:docPr id="420322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22620" name=""/>
                          <pic:cNvPicPr/>
                        </pic:nvPicPr>
                        <pic:blipFill>
                          <a:blip r:embed="rId9"/>
                          <a:stretch>
                            <a:fillRect/>
                          </a:stretch>
                        </pic:blipFill>
                        <pic:spPr>
                          <a:xfrm>
                            <a:off x="0" y="0"/>
                            <a:ext cx="2004060" cy="4621530"/>
                          </a:xfrm>
                          <a:prstGeom prst="rect">
                            <a:avLst/>
                          </a:prstGeom>
                        </pic:spPr>
                      </pic:pic>
                    </a:graphicData>
                  </a:graphic>
                </wp:inline>
              </w:drawing>
            </w:r>
          </w:p>
          <w:p w14:paraId="3BA0C603" w14:textId="42B01426" w:rsidR="00B10A7D" w:rsidRPr="00B10A7D" w:rsidRDefault="00B10A7D" w:rsidP="00B10A7D">
            <w:pPr>
              <w:ind w:firstLine="720"/>
            </w:pP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14:paraId="65984C0F" w14:textId="77777777" w:rsidTr="00323654">
              <w:trPr>
                <w:trHeight w:hRule="exact" w:val="10800"/>
              </w:trPr>
              <w:tc>
                <w:tcPr>
                  <w:tcW w:w="3540" w:type="dxa"/>
                  <w:tcBorders>
                    <w:top w:val="nil"/>
                    <w:bottom w:val="single" w:sz="48" w:space="0" w:color="FFFFFF" w:themeColor="background1"/>
                  </w:tcBorders>
                  <w:shd w:val="clear" w:color="auto" w:fill="197EAA" w:themeFill="accent2" w:themeFillShade="BF"/>
                  <w:vAlign w:val="center"/>
                </w:tcPr>
                <w:p w14:paraId="21D92C05" w14:textId="6D6FCE55" w:rsidR="00236FEA" w:rsidRDefault="00B86D65" w:rsidP="00236FEA">
                  <w:pPr>
                    <w:pStyle w:val="Heading2"/>
                  </w:pPr>
                  <w:sdt>
                    <w:sdtPr>
                      <w:alias w:val="Enter Heading 2:"/>
                      <w:tag w:val="Enter Heading 2:"/>
                      <w:id w:val="2068918032"/>
                      <w:placeholder>
                        <w:docPart w:val="AB811802AF03447EA5ED61E15192988D"/>
                      </w:placeholder>
                      <w15:appearance w15:val="hidden"/>
                      <w:text/>
                    </w:sdtPr>
                    <w:sdtEndPr/>
                    <w:sdtContent>
                      <w:r w:rsidR="00D44925">
                        <w:t>Planning out 2026</w:t>
                      </w:r>
                    </w:sdtContent>
                  </w:sdt>
                </w:p>
                <w:sdt>
                  <w:sdtPr>
                    <w:alias w:val="Dividing line graphic:"/>
                    <w:tag w:val="Dividing line graphic:"/>
                    <w:id w:val="-279119489"/>
                    <w:placeholder>
                      <w:docPart w:val="D8DF9F83A7D542E0A5C75CBB289F43EA"/>
                    </w:placeholder>
                    <w:temporary/>
                    <w:showingPlcHdr/>
                    <w15:appearance w15:val="hidden"/>
                  </w:sdtPr>
                  <w:sdtEndPr/>
                  <w:sdtContent>
                    <w:p w14:paraId="237A87DF" w14:textId="77777777" w:rsidR="00236FEA" w:rsidRPr="001D3B47" w:rsidRDefault="00236FEA" w:rsidP="00236FEA">
                      <w:pPr>
                        <w:pStyle w:val="Line"/>
                      </w:pPr>
                      <w:r>
                        <w:t>____</w:t>
                      </w:r>
                    </w:p>
                  </w:sdtContent>
                </w:sdt>
                <w:p w14:paraId="2EBB3780" w14:textId="3FD8C44D" w:rsidR="00236FEA" w:rsidRDefault="00B86D65" w:rsidP="00236FEA">
                  <w:pPr>
                    <w:pStyle w:val="Heading2"/>
                  </w:pPr>
                  <w:sdt>
                    <w:sdtPr>
                      <w:alias w:val="Enter Heading 2:"/>
                      <w:tag w:val="Enter Heading 2:"/>
                      <w:id w:val="-619531705"/>
                      <w:placeholder>
                        <w:docPart w:val="BE74E91C5E4942FABE408D340A173E5A"/>
                      </w:placeholder>
                      <w15:appearance w15:val="hidden"/>
                      <w:text/>
                    </w:sdtPr>
                    <w:sdtEndPr/>
                    <w:sdtContent>
                      <w:r w:rsidR="00D44925">
                        <w:t>You don’t want to miss -we are gearing up for GIAD, the best event of the year!</w:t>
                      </w:r>
                    </w:sdtContent>
                  </w:sdt>
                </w:p>
                <w:sdt>
                  <w:sdtPr>
                    <w:alias w:val="Dividing line graphic:"/>
                    <w:tag w:val="Dividing line graphic:"/>
                    <w:id w:val="576019419"/>
                    <w:placeholder>
                      <w:docPart w:val="2D50CDF2B8BB4253B113FDEA1A3EA5E6"/>
                    </w:placeholder>
                    <w:temporary/>
                    <w:showingPlcHdr/>
                    <w15:appearance w15:val="hidden"/>
                  </w:sdtPr>
                  <w:sdtEndPr/>
                  <w:sdtContent>
                    <w:p w14:paraId="5F4CF9E5" w14:textId="77777777" w:rsidR="00236FEA" w:rsidRDefault="00236FEA" w:rsidP="00236FEA">
                      <w:pPr>
                        <w:pStyle w:val="Line"/>
                      </w:pPr>
                      <w:r w:rsidRPr="00655EA2">
                        <w:t>____</w:t>
                      </w:r>
                    </w:p>
                  </w:sdtContent>
                </w:sdt>
                <w:p w14:paraId="271BC293" w14:textId="06C792B0" w:rsidR="00236FEA" w:rsidRDefault="00B86D65" w:rsidP="00236FEA">
                  <w:pPr>
                    <w:pStyle w:val="Heading2"/>
                  </w:pPr>
                  <w:sdt>
                    <w:sdtPr>
                      <w:alias w:val="Enter Heading 2:"/>
                      <w:tag w:val="Enter Heading 2:"/>
                      <w:id w:val="-273402092"/>
                      <w:placeholder>
                        <w:docPart w:val="1C4C2D4255724C2E8F747071A4FADCFD"/>
                      </w:placeholder>
                      <w15:appearance w15:val="hidden"/>
                      <w:text/>
                    </w:sdtPr>
                    <w:sdtEndPr/>
                    <w:sdtContent>
                      <w:proofErr w:type="gramStart"/>
                      <w:r w:rsidR="00D44925">
                        <w:t>WE</w:t>
                      </w:r>
                      <w:proofErr w:type="gramEnd"/>
                      <w:r w:rsidR="00D44925">
                        <w:t xml:space="preserve"> decide the outcome!</w:t>
                      </w:r>
                    </w:sdtContent>
                  </w:sdt>
                </w:p>
                <w:sdt>
                  <w:sdtPr>
                    <w:alias w:val="Dividing line graphic:"/>
                    <w:tag w:val="Dividing line graphic:"/>
                    <w:id w:val="-1704001379"/>
                    <w:placeholder>
                      <w:docPart w:val="A1B1DCA18BE94C58AF9A58E3C2E88DF3"/>
                    </w:placeholder>
                    <w:temporary/>
                    <w:showingPlcHdr/>
                    <w15:appearance w15:val="hidden"/>
                  </w:sdtPr>
                  <w:sdtEndPr/>
                  <w:sdtContent>
                    <w:p w14:paraId="6F0448F5" w14:textId="77777777" w:rsidR="00236FEA" w:rsidRDefault="00236FEA" w:rsidP="00236FEA">
                      <w:pPr>
                        <w:pStyle w:val="Line"/>
                      </w:pPr>
                      <w:r w:rsidRPr="00655EA2">
                        <w:t>____</w:t>
                      </w:r>
                    </w:p>
                  </w:sdtContent>
                </w:sdt>
                <w:p w14:paraId="126FCAC1" w14:textId="700B33CF" w:rsidR="00236FEA" w:rsidRDefault="00D44925" w:rsidP="00236FEA">
                  <w:pPr>
                    <w:pStyle w:val="Heading2"/>
                  </w:pPr>
                  <w:r>
                    <w:t>WE inspire the next generation!</w:t>
                  </w:r>
                </w:p>
                <w:sdt>
                  <w:sdtPr>
                    <w:alias w:val="Dividing line graphic:"/>
                    <w:tag w:val="Dividing line graphic:"/>
                    <w:id w:val="-2078267982"/>
                    <w:placeholder>
                      <w:docPart w:val="FF601A61DF924C2EA04C59B5AF8E5997"/>
                    </w:placeholder>
                    <w:temporary/>
                    <w:showingPlcHdr/>
                    <w15:appearance w15:val="hidden"/>
                  </w:sdtPr>
                  <w:sdtEndPr/>
                  <w:sdtContent>
                    <w:p w14:paraId="65C20961" w14:textId="77777777" w:rsidR="00236FEA" w:rsidRDefault="00236FEA" w:rsidP="00236FEA">
                      <w:pPr>
                        <w:pStyle w:val="Line"/>
                      </w:pPr>
                      <w:r>
                        <w:t>____</w:t>
                      </w:r>
                    </w:p>
                  </w:sdtContent>
                </w:sdt>
                <w:p w14:paraId="5FEEC213" w14:textId="65DAA3B5" w:rsidR="00236FEA" w:rsidRDefault="00D44925" w:rsidP="00236FEA">
                  <w:pPr>
                    <w:pStyle w:val="Heading2"/>
                  </w:pPr>
                  <w:r>
                    <w:t>You do not want to miss</w:t>
                  </w:r>
                  <w:r w:rsidR="00D67708">
                    <w:t xml:space="preserve"> </w:t>
                  </w:r>
                  <w:r w:rsidR="001D242D">
                    <w:t>this</w:t>
                  </w:r>
                  <w:r w:rsidR="00D67708">
                    <w:t>!</w:t>
                  </w:r>
                </w:p>
              </w:tc>
            </w:tr>
            <w:tr w:rsidR="00236FEA" w14:paraId="01D2D4DA" w14:textId="77777777"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14:paraId="1EAAD0A4" w14:textId="1FE9A61A" w:rsidR="00236FEA" w:rsidRDefault="00D44925" w:rsidP="00236FEA">
                  <w:pPr>
                    <w:pStyle w:val="Heading3"/>
                  </w:pPr>
                  <w:r>
                    <w:t>wai MEETING</w:t>
                  </w:r>
                </w:p>
                <w:p w14:paraId="604F8011" w14:textId="54347E75" w:rsidR="00236FEA" w:rsidRDefault="00A16619" w:rsidP="004739F7">
                  <w:pPr>
                    <w:pStyle w:val="ContactInfo"/>
                    <w:jc w:val="left"/>
                  </w:pPr>
                  <w:r>
                    <w:t>Locations: Signature CHS</w:t>
                  </w:r>
                </w:p>
                <w:p w14:paraId="57992D64" w14:textId="15702816" w:rsidR="00A16619" w:rsidRDefault="001041B5" w:rsidP="004739F7">
                  <w:pPr>
                    <w:pStyle w:val="ContactInfo"/>
                    <w:jc w:val="left"/>
                  </w:pPr>
                  <w:r>
                    <w:t>5875 S Aviation Ave,</w:t>
                  </w:r>
                </w:p>
                <w:p w14:paraId="4A2EFA77" w14:textId="35ED7BE5" w:rsidR="001041B5" w:rsidRDefault="001041B5" w:rsidP="004739F7">
                  <w:pPr>
                    <w:pStyle w:val="ContactInfo"/>
                    <w:jc w:val="left"/>
                  </w:pPr>
                  <w:r>
                    <w:t>North Charleston SC</w:t>
                  </w:r>
                </w:p>
                <w:p w14:paraId="64F0F00E" w14:textId="73ACD631" w:rsidR="00236FEA" w:rsidRDefault="00D44925" w:rsidP="00236FEA">
                  <w:pPr>
                    <w:pStyle w:val="ContactInfo"/>
                  </w:pPr>
                  <w:r>
                    <w:t>843-991-9396</w:t>
                  </w:r>
                </w:p>
                <w:p w14:paraId="0A3627CD" w14:textId="543DF5F9" w:rsidR="00236FEA" w:rsidRDefault="00236FEA" w:rsidP="00236FEA">
                  <w:pPr>
                    <w:pStyle w:val="Date"/>
                  </w:pPr>
                </w:p>
                <w:p w14:paraId="5AA1875D" w14:textId="68120D3C" w:rsidR="00236FEA" w:rsidRDefault="00D44925" w:rsidP="00236FEA">
                  <w:pPr>
                    <w:pStyle w:val="Date"/>
                  </w:pPr>
                  <w:r>
                    <w:t xml:space="preserve">TUES </w:t>
                  </w:r>
                  <w:r w:rsidR="000C69E0">
                    <w:t>7/23</w:t>
                  </w:r>
                  <w:r>
                    <w:t xml:space="preserve"> FROM </w:t>
                  </w:r>
                  <w:r w:rsidR="00081000">
                    <w:t>4-6</w:t>
                  </w:r>
                  <w:r>
                    <w:t xml:space="preserve">PM </w:t>
                  </w:r>
                </w:p>
              </w:tc>
            </w:tr>
          </w:tbl>
          <w:p w14:paraId="103C6F69" w14:textId="77777777" w:rsidR="00423F28" w:rsidRDefault="00423F28" w:rsidP="00236FEA"/>
        </w:tc>
      </w:tr>
    </w:tbl>
    <w:p w14:paraId="5F2D6A56" w14:textId="77777777"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59635" w14:textId="77777777" w:rsidR="00B86D65" w:rsidRDefault="00B86D65" w:rsidP="00AB6948">
      <w:pPr>
        <w:spacing w:after="0" w:line="240" w:lineRule="auto"/>
      </w:pPr>
      <w:r>
        <w:separator/>
      </w:r>
    </w:p>
  </w:endnote>
  <w:endnote w:type="continuationSeparator" w:id="0">
    <w:p w14:paraId="5636B375" w14:textId="77777777" w:rsidR="00B86D65" w:rsidRDefault="00B86D65"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36DA0" w14:textId="77777777" w:rsidR="00B86D65" w:rsidRDefault="00B86D65" w:rsidP="00AB6948">
      <w:pPr>
        <w:spacing w:after="0" w:line="240" w:lineRule="auto"/>
      </w:pPr>
      <w:r>
        <w:separator/>
      </w:r>
    </w:p>
  </w:footnote>
  <w:footnote w:type="continuationSeparator" w:id="0">
    <w:p w14:paraId="1540D212" w14:textId="77777777" w:rsidR="00B86D65" w:rsidRDefault="00B86D65"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16cid:durableId="1490708509">
    <w:abstractNumId w:val="9"/>
  </w:num>
  <w:num w:numId="2" w16cid:durableId="1523124850">
    <w:abstractNumId w:val="7"/>
  </w:num>
  <w:num w:numId="3" w16cid:durableId="1530415606">
    <w:abstractNumId w:val="6"/>
  </w:num>
  <w:num w:numId="4" w16cid:durableId="1702781335">
    <w:abstractNumId w:val="5"/>
  </w:num>
  <w:num w:numId="5" w16cid:durableId="805587233">
    <w:abstractNumId w:val="4"/>
  </w:num>
  <w:num w:numId="6" w16cid:durableId="1363896472">
    <w:abstractNumId w:val="8"/>
  </w:num>
  <w:num w:numId="7" w16cid:durableId="928390838">
    <w:abstractNumId w:val="3"/>
  </w:num>
  <w:num w:numId="8" w16cid:durableId="1659265211">
    <w:abstractNumId w:val="2"/>
  </w:num>
  <w:num w:numId="9" w16cid:durableId="1583484665">
    <w:abstractNumId w:val="1"/>
  </w:num>
  <w:num w:numId="10" w16cid:durableId="2000426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925"/>
    <w:rsid w:val="00044307"/>
    <w:rsid w:val="00054B9F"/>
    <w:rsid w:val="00054D84"/>
    <w:rsid w:val="00067228"/>
    <w:rsid w:val="00081000"/>
    <w:rsid w:val="00096EB5"/>
    <w:rsid w:val="000C69E0"/>
    <w:rsid w:val="001041B5"/>
    <w:rsid w:val="00190F23"/>
    <w:rsid w:val="00194E9C"/>
    <w:rsid w:val="001C290A"/>
    <w:rsid w:val="001D242D"/>
    <w:rsid w:val="001D3B47"/>
    <w:rsid w:val="00236FEA"/>
    <w:rsid w:val="0027400C"/>
    <w:rsid w:val="002A0BAC"/>
    <w:rsid w:val="002C65CB"/>
    <w:rsid w:val="002D469D"/>
    <w:rsid w:val="003A4A4A"/>
    <w:rsid w:val="003F4359"/>
    <w:rsid w:val="00423F28"/>
    <w:rsid w:val="00425C2B"/>
    <w:rsid w:val="004510DA"/>
    <w:rsid w:val="00456D84"/>
    <w:rsid w:val="004739F7"/>
    <w:rsid w:val="004A1A52"/>
    <w:rsid w:val="004B6545"/>
    <w:rsid w:val="004C43EE"/>
    <w:rsid w:val="005927AD"/>
    <w:rsid w:val="00594596"/>
    <w:rsid w:val="00627140"/>
    <w:rsid w:val="00634A80"/>
    <w:rsid w:val="00655EA2"/>
    <w:rsid w:val="006E2553"/>
    <w:rsid w:val="00767651"/>
    <w:rsid w:val="007716AB"/>
    <w:rsid w:val="007E4871"/>
    <w:rsid w:val="007E4C8C"/>
    <w:rsid w:val="007F3F1B"/>
    <w:rsid w:val="00804979"/>
    <w:rsid w:val="008458BC"/>
    <w:rsid w:val="00893FA1"/>
    <w:rsid w:val="008F5234"/>
    <w:rsid w:val="009165E2"/>
    <w:rsid w:val="009D3491"/>
    <w:rsid w:val="00A16619"/>
    <w:rsid w:val="00A4038F"/>
    <w:rsid w:val="00AA4B20"/>
    <w:rsid w:val="00AB6948"/>
    <w:rsid w:val="00AC4416"/>
    <w:rsid w:val="00AD7965"/>
    <w:rsid w:val="00B02F52"/>
    <w:rsid w:val="00B10A7D"/>
    <w:rsid w:val="00B220A3"/>
    <w:rsid w:val="00B2335D"/>
    <w:rsid w:val="00B86D65"/>
    <w:rsid w:val="00BA6642"/>
    <w:rsid w:val="00BB702B"/>
    <w:rsid w:val="00C175B1"/>
    <w:rsid w:val="00C23D95"/>
    <w:rsid w:val="00C87D9E"/>
    <w:rsid w:val="00CB26AC"/>
    <w:rsid w:val="00D02112"/>
    <w:rsid w:val="00D07D48"/>
    <w:rsid w:val="00D44925"/>
    <w:rsid w:val="00D67708"/>
    <w:rsid w:val="00DA7618"/>
    <w:rsid w:val="00DD2A04"/>
    <w:rsid w:val="00DE21C1"/>
    <w:rsid w:val="00E8338A"/>
    <w:rsid w:val="00E85A56"/>
    <w:rsid w:val="00F1347B"/>
    <w:rsid w:val="00F838C3"/>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401DB7"/>
  <w15:chartTrackingRefBased/>
  <w15:docId w15:val="{A7BE0076-6684-4285-92D5-C64F861B2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semiHidden/>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Office\16.0\DTS\en-US%7bA4A67B45-70F7-4729-9029-12A1F5E2343A%7d\%7bF9C3F4EB-7D07-48CA-BDA2-32E70E4BF58A%7dTFa1b478e1-3355-4a7a-bf05-f8f01d2bd34d7c753782_win32-790637216ae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F2E27A73B0543A7A697D93D3CD66D89"/>
        <w:category>
          <w:name w:val="General"/>
          <w:gallery w:val="placeholder"/>
        </w:category>
        <w:types>
          <w:type w:val="bbPlcHdr"/>
        </w:types>
        <w:behaviors>
          <w:behavior w:val="content"/>
        </w:behaviors>
        <w:guid w:val="{00DE7074-6136-43CE-A9AB-74365389B7FB}"/>
      </w:docPartPr>
      <w:docPartBody>
        <w:p w:rsidR="00875082" w:rsidRDefault="00875082">
          <w:pPr>
            <w:pStyle w:val="1F2E27A73B0543A7A697D93D3CD66D89"/>
          </w:pPr>
          <w:r>
            <w:t>Event Date</w:t>
          </w:r>
        </w:p>
      </w:docPartBody>
    </w:docPart>
    <w:docPart>
      <w:docPartPr>
        <w:name w:val="FE93103AC46A47D28D82E75A9B12B44A"/>
        <w:category>
          <w:name w:val="General"/>
          <w:gallery w:val="placeholder"/>
        </w:category>
        <w:types>
          <w:type w:val="bbPlcHdr"/>
        </w:types>
        <w:behaviors>
          <w:behavior w:val="content"/>
        </w:behaviors>
        <w:guid w:val="{5F83C787-7433-4C04-9439-4DAD8A400790}"/>
      </w:docPartPr>
      <w:docPartBody>
        <w:p w:rsidR="00875082" w:rsidRDefault="00875082">
          <w:pPr>
            <w:pStyle w:val="FE93103AC46A47D28D82E75A9B12B44A"/>
          </w:pPr>
          <w:r>
            <w:t>Event Description Heading</w:t>
          </w:r>
        </w:p>
      </w:docPartBody>
    </w:docPart>
    <w:docPart>
      <w:docPartPr>
        <w:name w:val="586F0BD16D794A469B907E7333EFF491"/>
        <w:category>
          <w:name w:val="General"/>
          <w:gallery w:val="placeholder"/>
        </w:category>
        <w:types>
          <w:type w:val="bbPlcHdr"/>
        </w:types>
        <w:behaviors>
          <w:behavior w:val="content"/>
        </w:behaviors>
        <w:guid w:val="{3EEEE556-358A-4AC6-95C8-ED60BD5DC1B2}"/>
      </w:docPartPr>
      <w:docPartBody>
        <w:p w:rsidR="00875082" w:rsidRDefault="00875082">
          <w:pPr>
            <w:pStyle w:val="586F0BD16D794A469B907E7333EFF491"/>
          </w:pPr>
          <w:r>
            <w:t>To replace any tip text with your own, just tap it and start typing. To replace the photo or logo with your own, on the Insert tab of the ribbon, just select the option you need.</w:t>
          </w:r>
        </w:p>
      </w:docPartBody>
    </w:docPart>
    <w:docPart>
      <w:docPartPr>
        <w:name w:val="AB811802AF03447EA5ED61E15192988D"/>
        <w:category>
          <w:name w:val="General"/>
          <w:gallery w:val="placeholder"/>
        </w:category>
        <w:types>
          <w:type w:val="bbPlcHdr"/>
        </w:types>
        <w:behaviors>
          <w:behavior w:val="content"/>
        </w:behaviors>
        <w:guid w:val="{AD5EF7E7-3754-4F9C-82FF-A96292DF0FE7}"/>
      </w:docPartPr>
      <w:docPartBody>
        <w:p w:rsidR="00875082" w:rsidRDefault="00875082">
          <w:pPr>
            <w:pStyle w:val="AB811802AF03447EA5ED61E15192988D"/>
          </w:pPr>
          <w:r>
            <w:t>Add Key Info About Your Event Here!</w:t>
          </w:r>
        </w:p>
      </w:docPartBody>
    </w:docPart>
    <w:docPart>
      <w:docPartPr>
        <w:name w:val="D8DF9F83A7D542E0A5C75CBB289F43EA"/>
        <w:category>
          <w:name w:val="General"/>
          <w:gallery w:val="placeholder"/>
        </w:category>
        <w:types>
          <w:type w:val="bbPlcHdr"/>
        </w:types>
        <w:behaviors>
          <w:behavior w:val="content"/>
        </w:behaviors>
        <w:guid w:val="{8EA235AD-C5E2-46E8-AB86-F54CCBD3F4FE}"/>
      </w:docPartPr>
      <w:docPartBody>
        <w:p w:rsidR="00875082" w:rsidRDefault="00875082">
          <w:pPr>
            <w:pStyle w:val="D8DF9F83A7D542E0A5C75CBB289F43EA"/>
          </w:pPr>
          <w:r>
            <w:t>____</w:t>
          </w:r>
        </w:p>
      </w:docPartBody>
    </w:docPart>
    <w:docPart>
      <w:docPartPr>
        <w:name w:val="BE74E91C5E4942FABE408D340A173E5A"/>
        <w:category>
          <w:name w:val="General"/>
          <w:gallery w:val="placeholder"/>
        </w:category>
        <w:types>
          <w:type w:val="bbPlcHdr"/>
        </w:types>
        <w:behaviors>
          <w:behavior w:val="content"/>
        </w:behaviors>
        <w:guid w:val="{17CBE61B-6D45-4EA4-AEA0-38D1F9CEC0FF}"/>
      </w:docPartPr>
      <w:docPartBody>
        <w:p w:rsidR="00875082" w:rsidRDefault="00875082">
          <w:pPr>
            <w:pStyle w:val="BE74E91C5E4942FABE408D340A173E5A"/>
          </w:pPr>
          <w:r>
            <w:t>Don’t Be Shy—Tell Them Why They Can’t Miss This Event!</w:t>
          </w:r>
        </w:p>
      </w:docPartBody>
    </w:docPart>
    <w:docPart>
      <w:docPartPr>
        <w:name w:val="2D50CDF2B8BB4253B113FDEA1A3EA5E6"/>
        <w:category>
          <w:name w:val="General"/>
          <w:gallery w:val="placeholder"/>
        </w:category>
        <w:types>
          <w:type w:val="bbPlcHdr"/>
        </w:types>
        <w:behaviors>
          <w:behavior w:val="content"/>
        </w:behaviors>
        <w:guid w:val="{E650C8AD-7EB1-48E9-B57A-FCA78BF7373A}"/>
      </w:docPartPr>
      <w:docPartBody>
        <w:p w:rsidR="00875082" w:rsidRDefault="00875082">
          <w:pPr>
            <w:pStyle w:val="2D50CDF2B8BB4253B113FDEA1A3EA5E6"/>
          </w:pPr>
          <w:r w:rsidRPr="00655EA2">
            <w:t>____</w:t>
          </w:r>
        </w:p>
      </w:docPartBody>
    </w:docPart>
    <w:docPart>
      <w:docPartPr>
        <w:name w:val="1C4C2D4255724C2E8F747071A4FADCFD"/>
        <w:category>
          <w:name w:val="General"/>
          <w:gallery w:val="placeholder"/>
        </w:category>
        <w:types>
          <w:type w:val="bbPlcHdr"/>
        </w:types>
        <w:behaviors>
          <w:behavior w:val="content"/>
        </w:behaviors>
        <w:guid w:val="{C7813229-83DD-4CD8-9B7E-8910D2E10FEF}"/>
      </w:docPartPr>
      <w:docPartBody>
        <w:p w:rsidR="00875082" w:rsidRDefault="00875082">
          <w:pPr>
            <w:pStyle w:val="1C4C2D4255724C2E8F747071A4FADCFD"/>
          </w:pPr>
          <w:r>
            <w:t>One More Exciting Point Here!</w:t>
          </w:r>
        </w:p>
      </w:docPartBody>
    </w:docPart>
    <w:docPart>
      <w:docPartPr>
        <w:name w:val="A1B1DCA18BE94C58AF9A58E3C2E88DF3"/>
        <w:category>
          <w:name w:val="General"/>
          <w:gallery w:val="placeholder"/>
        </w:category>
        <w:types>
          <w:type w:val="bbPlcHdr"/>
        </w:types>
        <w:behaviors>
          <w:behavior w:val="content"/>
        </w:behaviors>
        <w:guid w:val="{B2118D5F-E66E-4C4C-AB65-0133F83C9589}"/>
      </w:docPartPr>
      <w:docPartBody>
        <w:p w:rsidR="00875082" w:rsidRDefault="00875082">
          <w:pPr>
            <w:pStyle w:val="A1B1DCA18BE94C58AF9A58E3C2E88DF3"/>
          </w:pPr>
          <w:r w:rsidRPr="00655EA2">
            <w:t>____</w:t>
          </w:r>
        </w:p>
      </w:docPartBody>
    </w:docPart>
    <w:docPart>
      <w:docPartPr>
        <w:name w:val="FF601A61DF924C2EA04C59B5AF8E5997"/>
        <w:category>
          <w:name w:val="General"/>
          <w:gallery w:val="placeholder"/>
        </w:category>
        <w:types>
          <w:type w:val="bbPlcHdr"/>
        </w:types>
        <w:behaviors>
          <w:behavior w:val="content"/>
        </w:behaviors>
        <w:guid w:val="{1F495E3C-C1C6-4A0A-BE02-B80BD12620D0}"/>
      </w:docPartPr>
      <w:docPartBody>
        <w:p w:rsidR="00875082" w:rsidRDefault="00875082">
          <w:pPr>
            <w:pStyle w:val="FF601A61DF924C2EA04C59B5AF8E5997"/>
          </w:pPr>
          <w:r>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082"/>
    <w:rsid w:val="006F604F"/>
    <w:rsid w:val="007667AF"/>
    <w:rsid w:val="00875082"/>
    <w:rsid w:val="00B02F52"/>
    <w:rsid w:val="00D02112"/>
    <w:rsid w:val="00D07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2E27A73B0543A7A697D93D3CD66D89">
    <w:name w:val="1F2E27A73B0543A7A697D93D3CD66D89"/>
  </w:style>
  <w:style w:type="paragraph" w:customStyle="1" w:styleId="2DC6C97D30DB4E58ACF16652FC695A3E">
    <w:name w:val="2DC6C97D30DB4E58ACF16652FC695A3E"/>
  </w:style>
  <w:style w:type="paragraph" w:customStyle="1" w:styleId="FE93103AC46A47D28D82E75A9B12B44A">
    <w:name w:val="FE93103AC46A47D28D82E75A9B12B44A"/>
  </w:style>
  <w:style w:type="paragraph" w:customStyle="1" w:styleId="586F0BD16D794A469B907E7333EFF491">
    <w:name w:val="586F0BD16D794A469B907E7333EFF491"/>
  </w:style>
  <w:style w:type="paragraph" w:customStyle="1" w:styleId="AB811802AF03447EA5ED61E15192988D">
    <w:name w:val="AB811802AF03447EA5ED61E15192988D"/>
  </w:style>
  <w:style w:type="paragraph" w:customStyle="1" w:styleId="D8DF9F83A7D542E0A5C75CBB289F43EA">
    <w:name w:val="D8DF9F83A7D542E0A5C75CBB289F43EA"/>
  </w:style>
  <w:style w:type="paragraph" w:customStyle="1" w:styleId="BE74E91C5E4942FABE408D340A173E5A">
    <w:name w:val="BE74E91C5E4942FABE408D340A173E5A"/>
  </w:style>
  <w:style w:type="paragraph" w:customStyle="1" w:styleId="2D50CDF2B8BB4253B113FDEA1A3EA5E6">
    <w:name w:val="2D50CDF2B8BB4253B113FDEA1A3EA5E6"/>
  </w:style>
  <w:style w:type="paragraph" w:customStyle="1" w:styleId="1C4C2D4255724C2E8F747071A4FADCFD">
    <w:name w:val="1C4C2D4255724C2E8F747071A4FADCFD"/>
  </w:style>
  <w:style w:type="paragraph" w:customStyle="1" w:styleId="A1B1DCA18BE94C58AF9A58E3C2E88DF3">
    <w:name w:val="A1B1DCA18BE94C58AF9A58E3C2E88DF3"/>
  </w:style>
  <w:style w:type="paragraph" w:customStyle="1" w:styleId="FF601A61DF924C2EA04C59B5AF8E5997">
    <w:name w:val="FF601A61DF924C2EA04C59B5AF8E5997"/>
  </w:style>
  <w:style w:type="paragraph" w:customStyle="1" w:styleId="437E8B4B737E44A194795AF5563F5681">
    <w:name w:val="437E8B4B737E44A194795AF5563F56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cf48bba-4d6f-4dee-a0d2-7df59cc36629}" enabled="0" method="" siteId="{bcf48bba-4d6f-4dee-a0d2-7df59cc36629}" removed="1"/>
</clbl:labelList>
</file>

<file path=docProps/app.xml><?xml version="1.0" encoding="utf-8"?>
<Properties xmlns="http://schemas.openxmlformats.org/officeDocument/2006/extended-properties" xmlns:vt="http://schemas.openxmlformats.org/officeDocument/2006/docPropsVTypes">
  <Template>{F9C3F4EB-7D07-48CA-BDA2-32E70E4BF58A}TFa1b478e1-3355-4a7a-bf05-f8f01d2bd34d7c753782_win32-790637216ae6.dotx</Template>
  <TotalTime>1</TotalTime>
  <Pages>1</Pages>
  <Words>102</Words>
  <Characters>587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Lane (US), Leslie B</cp:lastModifiedBy>
  <cp:revision>2</cp:revision>
  <cp:lastPrinted>2012-12-25T21:02:00Z</cp:lastPrinted>
  <dcterms:created xsi:type="dcterms:W3CDTF">2026-07-17T11:45:00Z</dcterms:created>
  <dcterms:modified xsi:type="dcterms:W3CDTF">2026-07-17T11:45:00Z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